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6AE" w:rsidRDefault="005256AE" w:rsidP="00D05C42">
      <w:pPr>
        <w:rPr>
          <w:sz w:val="28"/>
          <w:szCs w:val="28"/>
        </w:rPr>
      </w:pPr>
    </w:p>
    <w:p w:rsidR="001865DD" w:rsidRDefault="001865DD" w:rsidP="00D05C42">
      <w:pPr>
        <w:rPr>
          <w:sz w:val="28"/>
          <w:szCs w:val="28"/>
        </w:rPr>
      </w:pPr>
    </w:p>
    <w:p w:rsidR="001865DD" w:rsidRDefault="001865DD" w:rsidP="00D05C42">
      <w:pPr>
        <w:rPr>
          <w:sz w:val="28"/>
          <w:szCs w:val="28"/>
        </w:rPr>
      </w:pPr>
    </w:p>
    <w:p w:rsidR="001865DD" w:rsidRDefault="001865DD" w:rsidP="00D05C42">
      <w:pPr>
        <w:rPr>
          <w:b/>
          <w:sz w:val="28"/>
          <w:szCs w:val="28"/>
          <w:u w:val="single"/>
        </w:rPr>
      </w:pPr>
    </w:p>
    <w:p w:rsidR="00884578" w:rsidRPr="005256AE" w:rsidRDefault="00884578" w:rsidP="00D05C42">
      <w:pPr>
        <w:rPr>
          <w:b/>
          <w:sz w:val="28"/>
          <w:szCs w:val="28"/>
          <w:u w:val="single"/>
        </w:rPr>
      </w:pPr>
    </w:p>
    <w:p w:rsidR="005256AE" w:rsidRDefault="005256AE" w:rsidP="001364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Dne </w:t>
      </w:r>
      <w:r w:rsidRPr="001865DD">
        <w:rPr>
          <w:b/>
          <w:sz w:val="28"/>
          <w:szCs w:val="28"/>
        </w:rPr>
        <w:t>7. 3. 2019</w:t>
      </w:r>
      <w:r>
        <w:rPr>
          <w:sz w:val="28"/>
          <w:szCs w:val="28"/>
        </w:rPr>
        <w:t xml:space="preserve"> se konaly </w:t>
      </w:r>
      <w:r w:rsidRPr="001865DD">
        <w:rPr>
          <w:b/>
          <w:sz w:val="28"/>
          <w:szCs w:val="28"/>
        </w:rPr>
        <w:t>doplňovací volby</w:t>
      </w:r>
      <w:r>
        <w:rPr>
          <w:sz w:val="28"/>
          <w:szCs w:val="28"/>
        </w:rPr>
        <w:t xml:space="preserve"> na uvolněné místo člena ŠR za pedagogické pracovníky. Důvodem bylo ukončení funkce člena ŠR před uplynutím funkčního období zánikem </w:t>
      </w:r>
      <w:r w:rsidR="007F05A2">
        <w:rPr>
          <w:sz w:val="28"/>
          <w:szCs w:val="28"/>
        </w:rPr>
        <w:t xml:space="preserve">jeho </w:t>
      </w:r>
      <w:r>
        <w:rPr>
          <w:sz w:val="28"/>
          <w:szCs w:val="28"/>
        </w:rPr>
        <w:t>pracovněprávního vztahu ke škole.</w:t>
      </w:r>
    </w:p>
    <w:p w:rsidR="007F05A2" w:rsidRDefault="007F05A2" w:rsidP="0013641F">
      <w:pPr>
        <w:jc w:val="both"/>
        <w:rPr>
          <w:sz w:val="28"/>
          <w:szCs w:val="28"/>
        </w:rPr>
      </w:pPr>
      <w:r>
        <w:rPr>
          <w:sz w:val="28"/>
          <w:szCs w:val="28"/>
        </w:rPr>
        <w:t>Volby proběhly dle volebního řádu pro volby členů školské rady, dle zák. 561/2004Sb.§167.</w:t>
      </w:r>
    </w:p>
    <w:p w:rsidR="007F05A2" w:rsidRPr="00884578" w:rsidRDefault="007F05A2" w:rsidP="0013641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884578">
        <w:rPr>
          <w:sz w:val="28"/>
          <w:szCs w:val="28"/>
        </w:rPr>
        <w:t xml:space="preserve">Jako nový člen ŠR při ZŠ s RVJ, Praha 4, Jeremenkova 1003 byl zvolen za pedagogické pracovníky </w:t>
      </w:r>
      <w:r w:rsidR="00884578" w:rsidRPr="00884578">
        <w:rPr>
          <w:b/>
          <w:sz w:val="28"/>
          <w:szCs w:val="28"/>
        </w:rPr>
        <w:t>Mgr. Ondřej Žůrek.</w:t>
      </w:r>
    </w:p>
    <w:p w:rsidR="00884578" w:rsidRDefault="00884578" w:rsidP="00D05C42">
      <w:pPr>
        <w:rPr>
          <w:sz w:val="28"/>
          <w:szCs w:val="28"/>
        </w:rPr>
      </w:pPr>
      <w:bookmarkStart w:id="0" w:name="_GoBack"/>
      <w:bookmarkEnd w:id="0"/>
    </w:p>
    <w:p w:rsidR="00FB1021" w:rsidRDefault="00FB1021" w:rsidP="00FB1021">
      <w:pPr>
        <w:rPr>
          <w:sz w:val="28"/>
          <w:szCs w:val="28"/>
        </w:rPr>
      </w:pPr>
      <w:r>
        <w:rPr>
          <w:sz w:val="28"/>
          <w:szCs w:val="28"/>
        </w:rPr>
        <w:t>Přílohy: Volební seznam</w:t>
      </w:r>
    </w:p>
    <w:p w:rsidR="00FB1021" w:rsidRDefault="00FB1021" w:rsidP="00FB102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Protokol volebního orgánu a volební komise o výsledku voleb</w:t>
      </w:r>
    </w:p>
    <w:p w:rsidR="00FB1021" w:rsidRDefault="00FB1021" w:rsidP="00D05C42">
      <w:pPr>
        <w:rPr>
          <w:sz w:val="28"/>
          <w:szCs w:val="28"/>
        </w:rPr>
      </w:pPr>
    </w:p>
    <w:p w:rsidR="00884578" w:rsidRDefault="00884578" w:rsidP="00D05C42">
      <w:pPr>
        <w:rPr>
          <w:sz w:val="28"/>
          <w:szCs w:val="28"/>
        </w:rPr>
      </w:pPr>
    </w:p>
    <w:p w:rsidR="00857D73" w:rsidRPr="00857D73" w:rsidRDefault="00857D73" w:rsidP="00D05C42">
      <w:pPr>
        <w:rPr>
          <w:sz w:val="28"/>
          <w:szCs w:val="28"/>
        </w:rPr>
      </w:pPr>
    </w:p>
    <w:sectPr w:rsidR="00857D73" w:rsidRPr="00857D73" w:rsidSect="0086799D">
      <w:headerReference w:type="default" r:id="rId8"/>
      <w:pgSz w:w="11906" w:h="16838"/>
      <w:pgMar w:top="720" w:right="707" w:bottom="269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F91" w:rsidRDefault="00253F91" w:rsidP="003D1D62">
      <w:pPr>
        <w:spacing w:after="0" w:line="240" w:lineRule="auto"/>
      </w:pPr>
      <w:r>
        <w:separator/>
      </w:r>
    </w:p>
  </w:endnote>
  <w:endnote w:type="continuationSeparator" w:id="0">
    <w:p w:rsidR="00253F91" w:rsidRDefault="00253F91" w:rsidP="003D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F91" w:rsidRDefault="00253F91" w:rsidP="003D1D62">
      <w:pPr>
        <w:spacing w:after="0" w:line="240" w:lineRule="auto"/>
      </w:pPr>
      <w:r>
        <w:separator/>
      </w:r>
    </w:p>
  </w:footnote>
  <w:footnote w:type="continuationSeparator" w:id="0">
    <w:p w:rsidR="00253F91" w:rsidRDefault="00253F91" w:rsidP="003D1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62" w:rsidRDefault="00A16CF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-467995</wp:posOffset>
          </wp:positionV>
          <wp:extent cx="7563485" cy="10694035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4F99"/>
    <w:multiLevelType w:val="hybridMultilevel"/>
    <w:tmpl w:val="A17A3C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14C6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9EB7146"/>
    <w:multiLevelType w:val="hybridMultilevel"/>
    <w:tmpl w:val="2BEA19A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82301D"/>
    <w:multiLevelType w:val="hybridMultilevel"/>
    <w:tmpl w:val="AAC6EC6E"/>
    <w:lvl w:ilvl="0" w:tplc="9A5EB0F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B5228"/>
    <w:multiLevelType w:val="hybridMultilevel"/>
    <w:tmpl w:val="603EB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6D"/>
    <w:rsid w:val="00087D53"/>
    <w:rsid w:val="00091317"/>
    <w:rsid w:val="00092C65"/>
    <w:rsid w:val="000A03F2"/>
    <w:rsid w:val="000B64EC"/>
    <w:rsid w:val="000D2C99"/>
    <w:rsid w:val="000D409B"/>
    <w:rsid w:val="000D7276"/>
    <w:rsid w:val="00110250"/>
    <w:rsid w:val="001242EC"/>
    <w:rsid w:val="0013641F"/>
    <w:rsid w:val="0016475E"/>
    <w:rsid w:val="00166582"/>
    <w:rsid w:val="00170773"/>
    <w:rsid w:val="001865DD"/>
    <w:rsid w:val="001E1AC8"/>
    <w:rsid w:val="001E2F00"/>
    <w:rsid w:val="00205CEF"/>
    <w:rsid w:val="00223085"/>
    <w:rsid w:val="00247975"/>
    <w:rsid w:val="002501A1"/>
    <w:rsid w:val="00253F91"/>
    <w:rsid w:val="00283F3B"/>
    <w:rsid w:val="002E6E1A"/>
    <w:rsid w:val="003041F1"/>
    <w:rsid w:val="00317843"/>
    <w:rsid w:val="003503FB"/>
    <w:rsid w:val="00354903"/>
    <w:rsid w:val="00361D01"/>
    <w:rsid w:val="003C5335"/>
    <w:rsid w:val="003D1D62"/>
    <w:rsid w:val="003F0FC0"/>
    <w:rsid w:val="004645AE"/>
    <w:rsid w:val="0046726D"/>
    <w:rsid w:val="004759F8"/>
    <w:rsid w:val="004D0437"/>
    <w:rsid w:val="004E0DB9"/>
    <w:rsid w:val="00504C59"/>
    <w:rsid w:val="005256AE"/>
    <w:rsid w:val="005478B8"/>
    <w:rsid w:val="005745CA"/>
    <w:rsid w:val="00582A3B"/>
    <w:rsid w:val="00587FE5"/>
    <w:rsid w:val="00593367"/>
    <w:rsid w:val="005B250C"/>
    <w:rsid w:val="005D1330"/>
    <w:rsid w:val="005E15BE"/>
    <w:rsid w:val="0060090E"/>
    <w:rsid w:val="00633FF7"/>
    <w:rsid w:val="0065258B"/>
    <w:rsid w:val="006548AC"/>
    <w:rsid w:val="006E088A"/>
    <w:rsid w:val="00700E51"/>
    <w:rsid w:val="00723D47"/>
    <w:rsid w:val="00753802"/>
    <w:rsid w:val="00770032"/>
    <w:rsid w:val="007863A7"/>
    <w:rsid w:val="007932F4"/>
    <w:rsid w:val="00796160"/>
    <w:rsid w:val="007A0EB9"/>
    <w:rsid w:val="007E782A"/>
    <w:rsid w:val="007F05A2"/>
    <w:rsid w:val="00805D2B"/>
    <w:rsid w:val="00813EC0"/>
    <w:rsid w:val="008530AF"/>
    <w:rsid w:val="00857C47"/>
    <w:rsid w:val="00857D73"/>
    <w:rsid w:val="008631B5"/>
    <w:rsid w:val="0086799D"/>
    <w:rsid w:val="00884578"/>
    <w:rsid w:val="00886251"/>
    <w:rsid w:val="00896EA9"/>
    <w:rsid w:val="00944A17"/>
    <w:rsid w:val="00962D9E"/>
    <w:rsid w:val="00972F71"/>
    <w:rsid w:val="00993378"/>
    <w:rsid w:val="009962EC"/>
    <w:rsid w:val="009A7D97"/>
    <w:rsid w:val="009B364F"/>
    <w:rsid w:val="009C0DEB"/>
    <w:rsid w:val="009C302C"/>
    <w:rsid w:val="00A16A7F"/>
    <w:rsid w:val="00A16CF1"/>
    <w:rsid w:val="00A76442"/>
    <w:rsid w:val="00AC031C"/>
    <w:rsid w:val="00AD01D8"/>
    <w:rsid w:val="00AE297A"/>
    <w:rsid w:val="00B11106"/>
    <w:rsid w:val="00B17B4C"/>
    <w:rsid w:val="00B21D25"/>
    <w:rsid w:val="00B338D5"/>
    <w:rsid w:val="00B35E20"/>
    <w:rsid w:val="00B51E07"/>
    <w:rsid w:val="00B6626D"/>
    <w:rsid w:val="00BA701B"/>
    <w:rsid w:val="00BF3C03"/>
    <w:rsid w:val="00C036F2"/>
    <w:rsid w:val="00C519C3"/>
    <w:rsid w:val="00C644F4"/>
    <w:rsid w:val="00C66B7E"/>
    <w:rsid w:val="00C778E2"/>
    <w:rsid w:val="00C952C9"/>
    <w:rsid w:val="00CB2323"/>
    <w:rsid w:val="00CD671C"/>
    <w:rsid w:val="00CE4850"/>
    <w:rsid w:val="00CF0E96"/>
    <w:rsid w:val="00D05C42"/>
    <w:rsid w:val="00D23101"/>
    <w:rsid w:val="00D33D63"/>
    <w:rsid w:val="00D47A44"/>
    <w:rsid w:val="00D9622E"/>
    <w:rsid w:val="00DB56AC"/>
    <w:rsid w:val="00DD0630"/>
    <w:rsid w:val="00E37256"/>
    <w:rsid w:val="00E37A57"/>
    <w:rsid w:val="00E549C2"/>
    <w:rsid w:val="00EA303D"/>
    <w:rsid w:val="00EE0DEC"/>
    <w:rsid w:val="00EF36D6"/>
    <w:rsid w:val="00F12415"/>
    <w:rsid w:val="00F279DC"/>
    <w:rsid w:val="00F346AE"/>
    <w:rsid w:val="00F35794"/>
    <w:rsid w:val="00F3794F"/>
    <w:rsid w:val="00F647D0"/>
    <w:rsid w:val="00F830D1"/>
    <w:rsid w:val="00F9105D"/>
    <w:rsid w:val="00F91C22"/>
    <w:rsid w:val="00F95946"/>
    <w:rsid w:val="00F9696E"/>
    <w:rsid w:val="00FB1021"/>
    <w:rsid w:val="00FD1C0F"/>
    <w:rsid w:val="00FF23BA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B1AFC3B-D461-4D5E-9DF3-70F8D016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70032"/>
    <w:pPr>
      <w:keepNext/>
      <w:spacing w:before="240" w:after="60" w:line="256" w:lineRule="auto"/>
      <w:outlineLvl w:val="0"/>
    </w:pPr>
    <w:rPr>
      <w:rFonts w:ascii="Calibri Light" w:eastAsia="Times New Roman" w:hAnsi="Calibri Light"/>
      <w:b/>
      <w:bCs/>
      <w:kern w:val="32"/>
      <w:sz w:val="4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D62"/>
  </w:style>
  <w:style w:type="paragraph" w:styleId="Zpat">
    <w:name w:val="footer"/>
    <w:basedOn w:val="Normln"/>
    <w:link w:val="Zpat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1D62"/>
  </w:style>
  <w:style w:type="table" w:styleId="Mkatabulky">
    <w:name w:val="Table Grid"/>
    <w:basedOn w:val="Normlntabulka"/>
    <w:uiPriority w:val="39"/>
    <w:rsid w:val="000D2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478B8"/>
    <w:rPr>
      <w:rFonts w:ascii="Segoe UI" w:hAnsi="Segoe UI" w:cs="Segoe UI"/>
      <w:sz w:val="18"/>
      <w:szCs w:val="18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770032"/>
    <w:rPr>
      <w:rFonts w:ascii="Calibri Light" w:eastAsia="Times New Roman" w:hAnsi="Calibri Light"/>
      <w:b/>
      <w:bCs/>
      <w:kern w:val="32"/>
      <w:sz w:val="48"/>
      <w:szCs w:val="3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770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00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esktop\HLAV.%20PAPIR%20JEREMENKOVA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E9ED1-2E68-4D2C-9175-E1DF2926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HLAV. PAPIR JEREMENKOVA</Template>
  <TotalTime>259</TotalTime>
  <Pages>1</Pages>
  <Words>76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Jan.Vondrous@zsjeremenkova.cz</cp:lastModifiedBy>
  <cp:revision>73</cp:revision>
  <cp:lastPrinted>2019-03-01T10:47:00Z</cp:lastPrinted>
  <dcterms:created xsi:type="dcterms:W3CDTF">2018-10-01T13:24:00Z</dcterms:created>
  <dcterms:modified xsi:type="dcterms:W3CDTF">2019-03-22T06:40:00Z</dcterms:modified>
</cp:coreProperties>
</file>